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1560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14:paraId="192316AD" w14:textId="77777777" w:rsidTr="00553779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1A4689CF" w14:textId="77777777" w:rsidR="003D1B71" w:rsidRDefault="003D1B71" w:rsidP="00553779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  <w:p w14:paraId="65630A8C" w14:textId="77777777" w:rsidR="00553779" w:rsidRDefault="00553779" w:rsidP="00553779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  <w:p w14:paraId="6229CC84" w14:textId="1F218E76" w:rsidR="00553779" w:rsidRDefault="00553779" w:rsidP="00553779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tcBorders>
              <w:bottom w:val="nil"/>
            </w:tcBorders>
          </w:tcPr>
          <w:p w14:paraId="7897D0BF" w14:textId="77777777" w:rsidR="003D1B71" w:rsidRPr="0056708E" w:rsidRDefault="003D1B71" w:rsidP="00553779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9DD9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0610566" w14:textId="5D980FDD" w:rsidR="00553779" w:rsidRDefault="00553779" w:rsidP="00553779">
            <w:pPr>
              <w:pStyle w:val="Title"/>
              <w:rPr>
                <w:rFonts w:ascii="Arial" w:hAnsi="Arial" w:cs="Arial"/>
                <w:sz w:val="52"/>
                <w:szCs w:val="52"/>
              </w:rPr>
            </w:pPr>
          </w:p>
          <w:p w14:paraId="0FFE2C19" w14:textId="28C563A9" w:rsidR="00553779" w:rsidRPr="0082435A" w:rsidRDefault="00553779" w:rsidP="00553779">
            <w:pPr>
              <w:pStyle w:val="Title"/>
              <w:rPr>
                <w:rFonts w:ascii="Arial" w:hAnsi="Arial" w:cs="Arial"/>
                <w:color w:val="073763" w:themeColor="accent1" w:themeShade="80"/>
                <w:sz w:val="52"/>
                <w:szCs w:val="52"/>
              </w:rPr>
            </w:pPr>
            <w:r w:rsidRPr="0082435A">
              <w:rPr>
                <w:rFonts w:ascii="Arial" w:hAnsi="Arial" w:cs="Arial"/>
                <w:color w:val="073763" w:themeColor="accent1" w:themeShade="80"/>
                <w:sz w:val="52"/>
                <w:szCs w:val="52"/>
              </w:rPr>
              <w:t xml:space="preserve"> </w:t>
            </w:r>
            <w:r w:rsidR="00825CD6">
              <w:rPr>
                <w:rFonts w:ascii="Arial" w:hAnsi="Arial" w:cs="Arial"/>
                <w:color w:val="073763" w:themeColor="accent1" w:themeShade="80"/>
                <w:sz w:val="52"/>
                <w:szCs w:val="52"/>
              </w:rPr>
              <w:t>w/c 4</w:t>
            </w:r>
            <w:r w:rsidR="00825CD6" w:rsidRPr="00825CD6">
              <w:rPr>
                <w:rFonts w:ascii="Arial" w:hAnsi="Arial" w:cs="Arial"/>
                <w:color w:val="073763" w:themeColor="accent1" w:themeShade="80"/>
                <w:sz w:val="52"/>
                <w:szCs w:val="52"/>
                <w:vertAlign w:val="superscript"/>
              </w:rPr>
              <w:t>th</w:t>
            </w:r>
            <w:r w:rsidR="00825CD6">
              <w:rPr>
                <w:rFonts w:ascii="Arial" w:hAnsi="Arial" w:cs="Arial"/>
                <w:color w:val="073763" w:themeColor="accent1" w:themeShade="80"/>
                <w:sz w:val="52"/>
                <w:szCs w:val="52"/>
              </w:rPr>
              <w:t xml:space="preserve"> Jan</w:t>
            </w:r>
            <w:r w:rsidR="00C91118">
              <w:rPr>
                <w:rFonts w:ascii="Arial" w:hAnsi="Arial" w:cs="Arial"/>
                <w:color w:val="073763" w:themeColor="accent1" w:themeShade="80"/>
                <w:sz w:val="52"/>
                <w:szCs w:val="52"/>
              </w:rPr>
              <w:t>uary 2021</w:t>
            </w:r>
            <w:bookmarkStart w:id="0" w:name="_GoBack"/>
            <w:bookmarkEnd w:id="0"/>
            <w:r w:rsidR="00825CD6">
              <w:rPr>
                <w:rFonts w:ascii="Arial" w:hAnsi="Arial" w:cs="Arial"/>
                <w:color w:val="073763" w:themeColor="accent1" w:themeShade="80"/>
                <w:sz w:val="52"/>
                <w:szCs w:val="52"/>
              </w:rPr>
              <w:t xml:space="preserve"> </w:t>
            </w:r>
            <w:r w:rsidRPr="0082435A">
              <w:rPr>
                <w:rFonts w:ascii="Arial" w:hAnsi="Arial" w:cs="Arial"/>
                <w:color w:val="073763" w:themeColor="accent1" w:themeShade="80"/>
                <w:sz w:val="52"/>
                <w:szCs w:val="52"/>
              </w:rPr>
              <w:t>at</w:t>
            </w:r>
          </w:p>
          <w:p w14:paraId="385EF46E" w14:textId="3DB5DAB3" w:rsidR="003D1B71" w:rsidRPr="0082435A" w:rsidRDefault="00825CD6" w:rsidP="00553779">
            <w:pPr>
              <w:pStyle w:val="Title"/>
              <w:rPr>
                <w:rFonts w:ascii="Arial" w:hAnsi="Arial" w:cs="Arial"/>
                <w:color w:val="073763" w:themeColor="accent1" w:themeShade="80"/>
                <w:sz w:val="52"/>
                <w:szCs w:val="52"/>
              </w:rPr>
            </w:pPr>
            <w:r w:rsidRPr="0082435A">
              <w:rPr>
                <w:noProof/>
                <w:color w:val="00B0F0"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01863E95" wp14:editId="56C2CAC8">
                      <wp:simplePos x="0" y="0"/>
                      <wp:positionH relativeFrom="margin">
                        <wp:posOffset>2023110</wp:posOffset>
                      </wp:positionH>
                      <wp:positionV relativeFrom="margin">
                        <wp:posOffset>2314575</wp:posOffset>
                      </wp:positionV>
                      <wp:extent cx="1857375" cy="847725"/>
                      <wp:effectExtent l="0" t="0" r="9525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7375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EC45B2" w14:textId="1096679F" w:rsidR="0082435A" w:rsidRPr="0082435A" w:rsidRDefault="00825CD6">
                                  <w:pPr>
                                    <w:rPr>
                                      <w:color w:val="0B5294" w:themeColor="accent1" w:themeShade="BF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color w:val="0B5294" w:themeColor="accent1" w:themeShade="BF"/>
                                      <w:sz w:val="100"/>
                                      <w:szCs w:val="100"/>
                                    </w:rPr>
                                    <w:t>312.5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59.3pt;margin-top:182.25pt;width:146.25pt;height:66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" stroked="f">
                      <v:textbox>
                        <w:txbxContent>
                          <w:p w14:paraId="25EC45B2" w14:textId="1096679F" w:rsidR="0082435A" w:rsidRPr="0082435A" w:rsidRDefault="00825CD6">
                            <w:pPr>
                              <w:rPr>
                                <w:color w:val="0B5294" w:themeColor="accent1" w:themeShade="BF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0B5294" w:themeColor="accent1" w:themeShade="BF"/>
                                <w:sz w:val="100"/>
                                <w:szCs w:val="100"/>
                              </w:rPr>
                              <w:t>312.5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553779" w:rsidRPr="0082435A">
              <w:rPr>
                <w:rFonts w:ascii="Arial" w:hAnsi="Arial" w:cs="Arial"/>
                <w:color w:val="073763" w:themeColor="accent1" w:themeShade="80"/>
                <w:sz w:val="52"/>
                <w:szCs w:val="52"/>
              </w:rPr>
              <w:t>Lindley Group Practice</w:t>
            </w:r>
          </w:p>
          <w:p w14:paraId="733025B2" w14:textId="120DA7BB" w:rsidR="00553779" w:rsidRPr="00553779" w:rsidRDefault="00553779" w:rsidP="00553779"/>
        </w:tc>
      </w:tr>
    </w:tbl>
    <w:p w14:paraId="78BF471B" w14:textId="11B090F6" w:rsidR="00553779" w:rsidRPr="00EB04D9" w:rsidRDefault="0082435A" w:rsidP="00553779">
      <w:pPr>
        <w:rPr>
          <w:color w:val="00B0F0"/>
          <w:sz w:val="28"/>
          <w:szCs w:val="28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71552" behindDoc="0" locked="0" layoutInCell="1" allowOverlap="1" wp14:anchorId="6A1F6824" wp14:editId="0493DAC0">
            <wp:simplePos x="0" y="0"/>
            <wp:positionH relativeFrom="column">
              <wp:posOffset>2476500</wp:posOffset>
            </wp:positionH>
            <wp:positionV relativeFrom="paragraph">
              <wp:posOffset>1657985</wp:posOffset>
            </wp:positionV>
            <wp:extent cx="1489710" cy="1443293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8" t="51100" r="69580" b="2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4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AE1A1" w14:textId="119CE53B" w:rsidR="007F5B63" w:rsidRPr="00CE1E3D" w:rsidRDefault="00825CD6" w:rsidP="006D79A8">
      <w:pPr>
        <w:pStyle w:val="BodyText"/>
      </w:pPr>
      <w:r w:rsidRPr="0082435A">
        <w:rPr>
          <w:noProof/>
          <w:color w:val="00B0F0"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BE59650" wp14:editId="68DDF44F">
                <wp:simplePos x="0" y="0"/>
                <wp:positionH relativeFrom="margin">
                  <wp:posOffset>4943475</wp:posOffset>
                </wp:positionH>
                <wp:positionV relativeFrom="margin">
                  <wp:posOffset>5693410</wp:posOffset>
                </wp:positionV>
                <wp:extent cx="1638300" cy="847725"/>
                <wp:effectExtent l="0" t="0" r="0" b="952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5CF7D" w14:textId="25F2598F" w:rsidR="0082435A" w:rsidRPr="0082435A" w:rsidRDefault="00825CD6" w:rsidP="0082435A">
                            <w:pPr>
                              <w:rPr>
                                <w:color w:val="0B5294" w:themeColor="accent1" w:themeShade="BF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0B5294" w:themeColor="accent1" w:themeShade="BF"/>
                                <w:sz w:val="100"/>
                                <w:szCs w:val="100"/>
                              </w:rPr>
                              <w:t>1,445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9.25pt;margin-top:448.3pt;width:129pt;height:66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" stroked="f">
                <v:textbox>
                  <w:txbxContent>
                    <w:p w14:paraId="4235CF7D" w14:textId="25F2598F" w:rsidR="0082435A" w:rsidRPr="0082435A" w:rsidRDefault="00825CD6" w:rsidP="0082435A">
                      <w:pPr>
                        <w:rPr>
                          <w:color w:val="0B5294" w:themeColor="accent1" w:themeShade="BF"/>
                          <w:sz w:val="100"/>
                          <w:szCs w:val="100"/>
                        </w:rPr>
                      </w:pPr>
                      <w:r>
                        <w:rPr>
                          <w:color w:val="0B5294" w:themeColor="accent1" w:themeShade="BF"/>
                          <w:sz w:val="100"/>
                          <w:szCs w:val="100"/>
                        </w:rPr>
                        <w:t>1,445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2435A" w:rsidRPr="00553779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75648" behindDoc="0" locked="0" layoutInCell="1" allowOverlap="1" wp14:anchorId="4B9A71DD" wp14:editId="4960614F">
                <wp:simplePos x="0" y="0"/>
                <wp:positionH relativeFrom="margin">
                  <wp:align>right</wp:align>
                </wp:positionH>
                <wp:positionV relativeFrom="paragraph">
                  <wp:posOffset>457835</wp:posOffset>
                </wp:positionV>
                <wp:extent cx="2914650" cy="733425"/>
                <wp:effectExtent l="0" t="0" r="0" b="0"/>
                <wp:wrapTopAndBottom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F1EEA" w14:textId="088C3444" w:rsidR="00553779" w:rsidRPr="00553779" w:rsidRDefault="00553779" w:rsidP="00553779">
                            <w:pPr>
                              <w:pBdr>
                                <w:top w:val="single" w:sz="24" w:space="8" w:color="0F6FC6" w:themeColor="accent1"/>
                                <w:bottom w:val="single" w:sz="24" w:space="8" w:color="0F6FC6" w:themeColor="accent1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191C9" w:themeColor="background2" w:themeShade="8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53779">
                              <w:rPr>
                                <w:b/>
                                <w:bCs/>
                                <w:i/>
                                <w:iCs/>
                                <w:color w:val="2191C9" w:themeColor="background2" w:themeShade="80"/>
                                <w:sz w:val="36"/>
                                <w:szCs w:val="36"/>
                                <w:lang w:val="en-GB"/>
                              </w:rPr>
                              <w:t>Clinical 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9A71DD" id="_x0000_s1027" type="#_x0000_t202" style="position:absolute;margin-left:178.3pt;margin-top:36.05pt;width:229.5pt;height:57.75pt;z-index:251675648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" filled="f" stroked="f">
                <v:textbox>
                  <w:txbxContent>
                    <w:p w14:paraId="15CF1EEA" w14:textId="088C3444" w:rsidR="00553779" w:rsidRPr="00553779" w:rsidRDefault="00553779" w:rsidP="00553779">
                      <w:pPr>
                        <w:pBdr>
                          <w:top w:val="single" w:sz="24" w:space="8" w:color="0F6FC6" w:themeColor="accent1"/>
                          <w:bottom w:val="single" w:sz="24" w:space="8" w:color="0F6FC6" w:themeColor="accent1"/>
                        </w:pBdr>
                        <w:jc w:val="center"/>
                        <w:rPr>
                          <w:b/>
                          <w:bCs/>
                          <w:i/>
                          <w:iCs/>
                          <w:color w:val="2191C9" w:themeColor="background2" w:themeShade="80"/>
                          <w:sz w:val="36"/>
                          <w:szCs w:val="36"/>
                          <w:lang w:val="en-GB"/>
                        </w:rPr>
                      </w:pPr>
                      <w:r w:rsidRPr="00553779">
                        <w:rPr>
                          <w:b/>
                          <w:bCs/>
                          <w:i/>
                          <w:iCs/>
                          <w:color w:val="2191C9" w:themeColor="background2" w:themeShade="80"/>
                          <w:sz w:val="36"/>
                          <w:szCs w:val="36"/>
                          <w:lang w:val="en-GB"/>
                        </w:rPr>
                        <w:t>Clinical Hours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2435A" w:rsidRPr="0082435A">
        <w:rPr>
          <w:noProof/>
          <w:color w:val="00B0F0"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FCF65B0" wp14:editId="7473CB17">
                <wp:simplePos x="0" y="0"/>
                <wp:positionH relativeFrom="margin">
                  <wp:posOffset>4829175</wp:posOffset>
                </wp:positionH>
                <wp:positionV relativeFrom="margin">
                  <wp:posOffset>7402714</wp:posOffset>
                </wp:positionV>
                <wp:extent cx="1266825" cy="847725"/>
                <wp:effectExtent l="0" t="0" r="9525" b="9525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FD3A" w14:textId="1100D86F" w:rsidR="0082435A" w:rsidRPr="0082435A" w:rsidRDefault="00034676" w:rsidP="0082435A">
                            <w:pPr>
                              <w:rPr>
                                <w:color w:val="0B5294" w:themeColor="accent1" w:themeShade="BF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0B5294" w:themeColor="accent1" w:themeShade="BF"/>
                                <w:sz w:val="100"/>
                                <w:szCs w:val="100"/>
                              </w:rPr>
                              <w:t>550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80.25pt;margin-top:582.9pt;width:99.75pt;height:66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" stroked="f">
                <v:textbox>
                  <w:txbxContent>
                    <w:p w14:paraId="745BFD3A" w14:textId="1100D86F" w:rsidR="0082435A" w:rsidRPr="0082435A" w:rsidRDefault="00034676" w:rsidP="0082435A">
                      <w:pPr>
                        <w:rPr>
                          <w:color w:val="0B5294" w:themeColor="accent1" w:themeShade="BF"/>
                          <w:sz w:val="100"/>
                          <w:szCs w:val="100"/>
                        </w:rPr>
                      </w:pPr>
                      <w:r>
                        <w:rPr>
                          <w:color w:val="0B5294" w:themeColor="accent1" w:themeShade="BF"/>
                          <w:sz w:val="100"/>
                          <w:szCs w:val="100"/>
                        </w:rPr>
                        <w:t>550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2435A" w:rsidRPr="0082435A">
        <w:rPr>
          <w:noProof/>
          <w:color w:val="00B0F0"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B0C750A" wp14:editId="0B2061FE">
                <wp:simplePos x="0" y="0"/>
                <wp:positionH relativeFrom="margin">
                  <wp:posOffset>1114425</wp:posOffset>
                </wp:positionH>
                <wp:positionV relativeFrom="margin">
                  <wp:posOffset>7386320</wp:posOffset>
                </wp:positionV>
                <wp:extent cx="1266825" cy="847725"/>
                <wp:effectExtent l="0" t="0" r="9525" b="9525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408B9" w14:textId="2AE685E7" w:rsidR="0082435A" w:rsidRPr="0082435A" w:rsidRDefault="00825CD6" w:rsidP="0082435A">
                            <w:pPr>
                              <w:rPr>
                                <w:color w:val="0B5294" w:themeColor="accent1" w:themeShade="BF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0B5294" w:themeColor="accent1" w:themeShade="BF"/>
                                <w:sz w:val="100"/>
                                <w:szCs w:val="100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7.75pt;margin-top:581.6pt;width:99.75pt;height:66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" stroked="f">
                <v:textbox>
                  <w:txbxContent>
                    <w:p w14:paraId="4AA408B9" w14:textId="2AE685E7" w:rsidR="0082435A" w:rsidRPr="0082435A" w:rsidRDefault="00825CD6" w:rsidP="0082435A">
                      <w:pPr>
                        <w:rPr>
                          <w:color w:val="0B5294" w:themeColor="accent1" w:themeShade="BF"/>
                          <w:sz w:val="100"/>
                          <w:szCs w:val="100"/>
                        </w:rPr>
                      </w:pPr>
                      <w:r>
                        <w:rPr>
                          <w:color w:val="0B5294" w:themeColor="accent1" w:themeShade="BF"/>
                          <w:sz w:val="100"/>
                          <w:szCs w:val="100"/>
                        </w:rPr>
                        <w:t>26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2435A" w:rsidRPr="0082435A">
        <w:rPr>
          <w:noProof/>
          <w:color w:val="00B0F0"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7AA4F95" wp14:editId="4B12B0D2">
                <wp:simplePos x="0" y="0"/>
                <wp:positionH relativeFrom="margin">
                  <wp:posOffset>1110517</wp:posOffset>
                </wp:positionH>
                <wp:positionV relativeFrom="margin">
                  <wp:posOffset>5719445</wp:posOffset>
                </wp:positionV>
                <wp:extent cx="1266825" cy="847725"/>
                <wp:effectExtent l="0" t="0" r="9525" b="9525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F1385" w14:textId="3DA96742" w:rsidR="0082435A" w:rsidRPr="0082435A" w:rsidRDefault="00825CD6" w:rsidP="0082435A">
                            <w:pPr>
                              <w:rPr>
                                <w:color w:val="0B5294" w:themeColor="accent1" w:themeShade="BF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0B5294" w:themeColor="accent1" w:themeShade="BF"/>
                                <w:sz w:val="100"/>
                                <w:szCs w:val="100"/>
                              </w:rPr>
                              <w:t>124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7.45pt;margin-top:450.35pt;width:99.75pt;height:6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" stroked="f">
                <v:textbox>
                  <w:txbxContent>
                    <w:p w14:paraId="7D3F1385" w14:textId="3DA96742" w:rsidR="0082435A" w:rsidRPr="0082435A" w:rsidRDefault="00825CD6" w:rsidP="0082435A">
                      <w:pPr>
                        <w:rPr>
                          <w:color w:val="0B5294" w:themeColor="accent1" w:themeShade="BF"/>
                          <w:sz w:val="100"/>
                          <w:szCs w:val="100"/>
                        </w:rPr>
                      </w:pPr>
                      <w:r>
                        <w:rPr>
                          <w:color w:val="0B5294" w:themeColor="accent1" w:themeShade="BF"/>
                          <w:sz w:val="100"/>
                          <w:szCs w:val="100"/>
                        </w:rPr>
                        <w:t>124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2435A" w:rsidRPr="0082435A">
        <w:rPr>
          <w:noProof/>
          <w:color w:val="00B0F0"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04A9562" wp14:editId="0636BEB7">
                <wp:simplePos x="0" y="0"/>
                <wp:positionH relativeFrom="margin">
                  <wp:posOffset>4953000</wp:posOffset>
                </wp:positionH>
                <wp:positionV relativeFrom="margin">
                  <wp:posOffset>3957320</wp:posOffset>
                </wp:positionV>
                <wp:extent cx="1266825" cy="847725"/>
                <wp:effectExtent l="0" t="0" r="9525" b="9525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D80E3" w14:textId="7CD7F0AC" w:rsidR="0082435A" w:rsidRPr="0082435A" w:rsidRDefault="00825CD6" w:rsidP="0082435A">
                            <w:pPr>
                              <w:rPr>
                                <w:color w:val="0B5294" w:themeColor="accent1" w:themeShade="BF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0B5294" w:themeColor="accent1" w:themeShade="BF"/>
                                <w:sz w:val="100"/>
                                <w:szCs w:val="100"/>
                              </w:rPr>
                              <w:t>593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90pt;margin-top:311.6pt;width:99.75pt;height:66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" stroked="f">
                <v:textbox>
                  <w:txbxContent>
                    <w:p w14:paraId="588D80E3" w14:textId="7CD7F0AC" w:rsidR="0082435A" w:rsidRPr="0082435A" w:rsidRDefault="00825CD6" w:rsidP="0082435A">
                      <w:pPr>
                        <w:rPr>
                          <w:color w:val="0B5294" w:themeColor="accent1" w:themeShade="BF"/>
                          <w:sz w:val="100"/>
                          <w:szCs w:val="100"/>
                        </w:rPr>
                      </w:pPr>
                      <w:r>
                        <w:rPr>
                          <w:color w:val="0B5294" w:themeColor="accent1" w:themeShade="BF"/>
                          <w:sz w:val="100"/>
                          <w:szCs w:val="100"/>
                        </w:rPr>
                        <w:t>593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2435A" w:rsidRPr="0082435A">
        <w:rPr>
          <w:noProof/>
          <w:color w:val="00B0F0"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FE84845" wp14:editId="1E3D73F8">
                <wp:simplePos x="0" y="0"/>
                <wp:positionH relativeFrom="margin">
                  <wp:posOffset>1171575</wp:posOffset>
                </wp:positionH>
                <wp:positionV relativeFrom="margin">
                  <wp:posOffset>3931285</wp:posOffset>
                </wp:positionV>
                <wp:extent cx="1266825" cy="847725"/>
                <wp:effectExtent l="0" t="0" r="9525" b="9525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14623" w14:textId="3879D0FF" w:rsidR="0082435A" w:rsidRPr="0082435A" w:rsidRDefault="00825CD6" w:rsidP="0082435A">
                            <w:pPr>
                              <w:rPr>
                                <w:color w:val="0B5294" w:themeColor="accent1" w:themeShade="BF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0B5294" w:themeColor="accent1" w:themeShade="BF"/>
                                <w:sz w:val="100"/>
                                <w:szCs w:val="100"/>
                              </w:rPr>
                              <w:t>119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2.25pt;margin-top:309.55pt;width:99.75pt;height:66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" stroked="f">
                <v:textbox>
                  <w:txbxContent>
                    <w:p w14:paraId="62714623" w14:textId="3879D0FF" w:rsidR="0082435A" w:rsidRPr="0082435A" w:rsidRDefault="00825CD6" w:rsidP="0082435A">
                      <w:pPr>
                        <w:rPr>
                          <w:color w:val="0B5294" w:themeColor="accent1" w:themeShade="BF"/>
                          <w:sz w:val="100"/>
                          <w:szCs w:val="100"/>
                        </w:rPr>
                      </w:pPr>
                      <w:r>
                        <w:rPr>
                          <w:color w:val="0B5294" w:themeColor="accent1" w:themeShade="BF"/>
                          <w:sz w:val="100"/>
                          <w:szCs w:val="100"/>
                        </w:rPr>
                        <w:t>119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53779" w:rsidRPr="00553779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79744" behindDoc="0" locked="0" layoutInCell="1" allowOverlap="1" wp14:anchorId="5615249B" wp14:editId="02C5CB5C">
                <wp:simplePos x="0" y="0"/>
                <wp:positionH relativeFrom="margin">
                  <wp:posOffset>3616960</wp:posOffset>
                </wp:positionH>
                <wp:positionV relativeFrom="paragraph">
                  <wp:posOffset>4429760</wp:posOffset>
                </wp:positionV>
                <wp:extent cx="3305175" cy="685800"/>
                <wp:effectExtent l="0" t="0" r="0" b="0"/>
                <wp:wrapTopAndBottom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62E7B" w14:textId="39475840" w:rsidR="00553779" w:rsidRPr="00553779" w:rsidRDefault="00553779" w:rsidP="00553779">
                            <w:pPr>
                              <w:pBdr>
                                <w:top w:val="single" w:sz="24" w:space="8" w:color="0F6FC6" w:themeColor="accent1"/>
                                <w:bottom w:val="single" w:sz="24" w:space="8" w:color="0F6FC6" w:themeColor="accent1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191C9" w:themeColor="background2" w:themeShade="8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53779">
                              <w:rPr>
                                <w:b/>
                                <w:bCs/>
                                <w:i/>
                                <w:iCs/>
                                <w:color w:val="2191C9" w:themeColor="background2" w:themeShade="80"/>
                                <w:sz w:val="36"/>
                                <w:szCs w:val="36"/>
                                <w:lang w:val="en-GB"/>
                              </w:rPr>
                              <w:t>Prescriptions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15249B" id="_x0000_s1034" type="#_x0000_t202" style="position:absolute;margin-left:284.8pt;margin-top:348.8pt;width:260.25pt;height:54pt;z-index:25167974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" filled="f" stroked="f">
                <v:textbox>
                  <w:txbxContent>
                    <w:p w14:paraId="02A62E7B" w14:textId="39475840" w:rsidR="00553779" w:rsidRPr="00553779" w:rsidRDefault="00553779" w:rsidP="00553779">
                      <w:pPr>
                        <w:pBdr>
                          <w:top w:val="single" w:sz="24" w:space="8" w:color="0F6FC6" w:themeColor="accent1"/>
                          <w:bottom w:val="single" w:sz="24" w:space="8" w:color="0F6FC6" w:themeColor="accent1"/>
                        </w:pBdr>
                        <w:jc w:val="center"/>
                        <w:rPr>
                          <w:b/>
                          <w:bCs/>
                          <w:i/>
                          <w:iCs/>
                          <w:color w:val="2191C9" w:themeColor="background2" w:themeShade="80"/>
                          <w:sz w:val="36"/>
                          <w:szCs w:val="36"/>
                          <w:lang w:val="en-GB"/>
                        </w:rPr>
                      </w:pPr>
                      <w:r w:rsidRPr="00553779">
                        <w:rPr>
                          <w:b/>
                          <w:bCs/>
                          <w:i/>
                          <w:iCs/>
                          <w:color w:val="2191C9" w:themeColor="background2" w:themeShade="80"/>
                          <w:sz w:val="36"/>
                          <w:szCs w:val="36"/>
                          <w:lang w:val="en-GB"/>
                        </w:rPr>
                        <w:t>Prescriptions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53779" w:rsidRPr="00553779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85888" behindDoc="0" locked="0" layoutInCell="1" allowOverlap="1" wp14:anchorId="47D4BCFC" wp14:editId="485E2AC9">
                <wp:simplePos x="0" y="0"/>
                <wp:positionH relativeFrom="margin">
                  <wp:align>right</wp:align>
                </wp:positionH>
                <wp:positionV relativeFrom="paragraph">
                  <wp:posOffset>6168390</wp:posOffset>
                </wp:positionV>
                <wp:extent cx="3305175" cy="685800"/>
                <wp:effectExtent l="0" t="0" r="0" b="0"/>
                <wp:wrapTopAndBottom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B3313" w14:textId="5C031DC1" w:rsidR="00553779" w:rsidRPr="00553779" w:rsidRDefault="00553779" w:rsidP="00553779">
                            <w:pPr>
                              <w:pBdr>
                                <w:top w:val="single" w:sz="24" w:space="8" w:color="0F6FC6" w:themeColor="accent1"/>
                                <w:bottom w:val="single" w:sz="24" w:space="8" w:color="0F6FC6" w:themeColor="accent1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191C9" w:themeColor="background2" w:themeShade="8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53779">
                              <w:rPr>
                                <w:b/>
                                <w:bCs/>
                                <w:i/>
                                <w:iCs/>
                                <w:color w:val="2191C9" w:themeColor="background2" w:themeShade="80"/>
                                <w:sz w:val="36"/>
                                <w:szCs w:val="36"/>
                                <w:lang w:val="en-GB"/>
                              </w:rPr>
                              <w:t>Documents processed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D4BCFC" id="_x0000_s1035" type="#_x0000_t202" style="position:absolute;margin-left:209.05pt;margin-top:485.7pt;width:260.25pt;height:54pt;z-index:251685888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" filled="f" stroked="f">
                <v:textbox>
                  <w:txbxContent>
                    <w:p w14:paraId="19CB3313" w14:textId="5C031DC1" w:rsidR="00553779" w:rsidRPr="00553779" w:rsidRDefault="00553779" w:rsidP="00553779">
                      <w:pPr>
                        <w:pBdr>
                          <w:top w:val="single" w:sz="24" w:space="8" w:color="0F6FC6" w:themeColor="accent1"/>
                          <w:bottom w:val="single" w:sz="24" w:space="8" w:color="0F6FC6" w:themeColor="accent1"/>
                        </w:pBdr>
                        <w:jc w:val="center"/>
                        <w:rPr>
                          <w:b/>
                          <w:bCs/>
                          <w:i/>
                          <w:iCs/>
                          <w:color w:val="2191C9" w:themeColor="background2" w:themeShade="80"/>
                          <w:sz w:val="36"/>
                          <w:szCs w:val="36"/>
                          <w:lang w:val="en-GB"/>
                        </w:rPr>
                      </w:pPr>
                      <w:r w:rsidRPr="00553779">
                        <w:rPr>
                          <w:b/>
                          <w:bCs/>
                          <w:i/>
                          <w:iCs/>
                          <w:color w:val="2191C9" w:themeColor="background2" w:themeShade="80"/>
                          <w:sz w:val="36"/>
                          <w:szCs w:val="36"/>
                          <w:lang w:val="en-GB"/>
                        </w:rPr>
                        <w:t>Documents processed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53779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9504" behindDoc="0" locked="0" layoutInCell="1" allowOverlap="1" wp14:anchorId="2A3C8231" wp14:editId="16026C3C">
            <wp:simplePos x="0" y="0"/>
            <wp:positionH relativeFrom="column">
              <wp:posOffset>3695700</wp:posOffset>
            </wp:positionH>
            <wp:positionV relativeFrom="paragraph">
              <wp:posOffset>5229860</wp:posOffset>
            </wp:positionV>
            <wp:extent cx="920011" cy="928370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8" t="36922" r="69035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11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779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7456" behindDoc="0" locked="0" layoutInCell="1" allowOverlap="1" wp14:anchorId="1F5CC06E" wp14:editId="46E00799">
            <wp:simplePos x="0" y="0"/>
            <wp:positionH relativeFrom="column">
              <wp:posOffset>3676015</wp:posOffset>
            </wp:positionH>
            <wp:positionV relativeFrom="paragraph">
              <wp:posOffset>3553460</wp:posOffset>
            </wp:positionV>
            <wp:extent cx="962025" cy="94198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7" t="43835" r="68900" b="2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779" w:rsidRPr="00553779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81792" behindDoc="0" locked="0" layoutInCell="1" allowOverlap="1" wp14:anchorId="72648557" wp14:editId="21AF44BC">
                <wp:simplePos x="0" y="0"/>
                <wp:positionH relativeFrom="margin">
                  <wp:posOffset>-285750</wp:posOffset>
                </wp:positionH>
                <wp:positionV relativeFrom="paragraph">
                  <wp:posOffset>4457700</wp:posOffset>
                </wp:positionV>
                <wp:extent cx="3305175" cy="714375"/>
                <wp:effectExtent l="0" t="0" r="0" b="0"/>
                <wp:wrapTopAndBottom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130A5" w14:textId="34E27D42" w:rsidR="00553779" w:rsidRPr="00553779" w:rsidRDefault="00553779" w:rsidP="00553779">
                            <w:pPr>
                              <w:pBdr>
                                <w:top w:val="single" w:sz="24" w:space="13" w:color="0F6FC6" w:themeColor="accent1"/>
                                <w:bottom w:val="single" w:sz="24" w:space="8" w:color="0F6FC6" w:themeColor="accent1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191C9" w:themeColor="background2" w:themeShade="8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53779">
                              <w:rPr>
                                <w:b/>
                                <w:bCs/>
                                <w:i/>
                                <w:iCs/>
                                <w:color w:val="2191C9" w:themeColor="background2" w:themeShade="80"/>
                                <w:sz w:val="36"/>
                                <w:szCs w:val="36"/>
                                <w:lang w:val="en-GB"/>
                              </w:rPr>
                              <w:t>“face-to-face” consultations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648557" id="_x0000_s1036" type="#_x0000_t202" style="position:absolute;margin-left:-22.5pt;margin-top:351pt;width:260.25pt;height:56.25pt;z-index:25168179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" filled="f" stroked="f">
                <v:textbox>
                  <w:txbxContent>
                    <w:p w14:paraId="531130A5" w14:textId="34E27D42" w:rsidR="00553779" w:rsidRPr="00553779" w:rsidRDefault="00553779" w:rsidP="00553779">
                      <w:pPr>
                        <w:pBdr>
                          <w:top w:val="single" w:sz="24" w:space="13" w:color="0F6FC6" w:themeColor="accent1"/>
                          <w:bottom w:val="single" w:sz="24" w:space="8" w:color="0F6FC6" w:themeColor="accent1"/>
                        </w:pBdr>
                        <w:jc w:val="center"/>
                        <w:rPr>
                          <w:b/>
                          <w:bCs/>
                          <w:i/>
                          <w:iCs/>
                          <w:color w:val="2191C9" w:themeColor="background2" w:themeShade="80"/>
                          <w:sz w:val="36"/>
                          <w:szCs w:val="36"/>
                          <w:lang w:val="en-GB"/>
                        </w:rPr>
                      </w:pPr>
                      <w:r w:rsidRPr="00553779">
                        <w:rPr>
                          <w:b/>
                          <w:bCs/>
                          <w:i/>
                          <w:iCs/>
                          <w:color w:val="2191C9" w:themeColor="background2" w:themeShade="80"/>
                          <w:sz w:val="36"/>
                          <w:szCs w:val="36"/>
                          <w:lang w:val="en-GB"/>
                        </w:rPr>
                        <w:t>“face-to-face” consultations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53779" w:rsidRPr="00553779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77696" behindDoc="0" locked="0" layoutInCell="1" allowOverlap="1" wp14:anchorId="1D3DBD4C" wp14:editId="32D8BE04">
                <wp:simplePos x="0" y="0"/>
                <wp:positionH relativeFrom="margin">
                  <wp:posOffset>3562350</wp:posOffset>
                </wp:positionH>
                <wp:positionV relativeFrom="paragraph">
                  <wp:posOffset>2775585</wp:posOffset>
                </wp:positionV>
                <wp:extent cx="3305175" cy="685800"/>
                <wp:effectExtent l="0" t="0" r="0" b="0"/>
                <wp:wrapTopAndBottom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C33F8" w14:textId="0B844493" w:rsidR="00553779" w:rsidRPr="00553779" w:rsidRDefault="00553779" w:rsidP="00553779">
                            <w:pPr>
                              <w:pBdr>
                                <w:top w:val="single" w:sz="24" w:space="8" w:color="0F6FC6" w:themeColor="accent1"/>
                                <w:bottom w:val="single" w:sz="24" w:space="8" w:color="0F6FC6" w:themeColor="accent1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191C9" w:themeColor="background2" w:themeShade="8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53779">
                              <w:rPr>
                                <w:b/>
                                <w:bCs/>
                                <w:i/>
                                <w:iCs/>
                                <w:color w:val="2191C9" w:themeColor="background2" w:themeShade="80"/>
                                <w:sz w:val="36"/>
                                <w:szCs w:val="36"/>
                                <w:lang w:val="en-GB"/>
                              </w:rPr>
                              <w:t>Telephone consultations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3DBD4C" id="_x0000_s1037" type="#_x0000_t202" style="position:absolute;margin-left:280.5pt;margin-top:218.55pt;width:260.25pt;height:54pt;z-index:25167769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" filled="f" stroked="f">
                <v:textbox>
                  <w:txbxContent>
                    <w:p w14:paraId="134C33F8" w14:textId="0B844493" w:rsidR="00553779" w:rsidRPr="00553779" w:rsidRDefault="00553779" w:rsidP="00553779">
                      <w:pPr>
                        <w:pBdr>
                          <w:top w:val="single" w:sz="24" w:space="8" w:color="0F6FC6" w:themeColor="accent1"/>
                          <w:bottom w:val="single" w:sz="24" w:space="8" w:color="0F6FC6" w:themeColor="accent1"/>
                        </w:pBdr>
                        <w:jc w:val="center"/>
                        <w:rPr>
                          <w:b/>
                          <w:bCs/>
                          <w:i/>
                          <w:iCs/>
                          <w:color w:val="2191C9" w:themeColor="background2" w:themeShade="80"/>
                          <w:sz w:val="36"/>
                          <w:szCs w:val="36"/>
                          <w:lang w:val="en-GB"/>
                        </w:rPr>
                      </w:pPr>
                      <w:r w:rsidRPr="00553779">
                        <w:rPr>
                          <w:b/>
                          <w:bCs/>
                          <w:i/>
                          <w:iCs/>
                          <w:color w:val="2191C9" w:themeColor="background2" w:themeShade="80"/>
                          <w:sz w:val="36"/>
                          <w:szCs w:val="36"/>
                          <w:lang w:val="en-GB"/>
                        </w:rPr>
                        <w:t>Telephone consultations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53779">
        <w:rPr>
          <w:rFonts w:ascii="Calibri" w:hAnsi="Calibri" w:cs="Calibri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8C4B4F7" wp14:editId="729FCFC3">
            <wp:simplePos x="0" y="0"/>
            <wp:positionH relativeFrom="column">
              <wp:posOffset>3564890</wp:posOffset>
            </wp:positionH>
            <wp:positionV relativeFrom="paragraph">
              <wp:posOffset>1630680</wp:posOffset>
            </wp:positionV>
            <wp:extent cx="1104900" cy="11239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779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3360" behindDoc="0" locked="0" layoutInCell="1" allowOverlap="1" wp14:anchorId="3299DA3A" wp14:editId="02A5B966">
            <wp:simplePos x="0" y="0"/>
            <wp:positionH relativeFrom="column">
              <wp:posOffset>-247650</wp:posOffset>
            </wp:positionH>
            <wp:positionV relativeFrom="paragraph">
              <wp:posOffset>3538855</wp:posOffset>
            </wp:positionV>
            <wp:extent cx="1242060" cy="10350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78" t="23601" r="9395" b="2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779" w:rsidRPr="00553779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73600" behindDoc="0" locked="0" layoutInCell="1" allowOverlap="1" wp14:anchorId="182E76E0" wp14:editId="0819482E">
                <wp:simplePos x="0" y="0"/>
                <wp:positionH relativeFrom="page">
                  <wp:posOffset>114300</wp:posOffset>
                </wp:positionH>
                <wp:positionV relativeFrom="paragraph">
                  <wp:posOffset>2775585</wp:posOffset>
                </wp:positionV>
                <wp:extent cx="3467100" cy="66675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5086B" w14:textId="1C1D96B9" w:rsidR="00553779" w:rsidRPr="00553779" w:rsidRDefault="00553779" w:rsidP="00553779">
                            <w:pPr>
                              <w:pBdr>
                                <w:top w:val="single" w:sz="24" w:space="8" w:color="0F6FC6" w:themeColor="accent1"/>
                                <w:bottom w:val="single" w:sz="24" w:space="8" w:color="0F6FC6" w:themeColor="accent1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191C9" w:themeColor="background2" w:themeShade="8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553779">
                              <w:rPr>
                                <w:b/>
                                <w:bCs/>
                                <w:i/>
                                <w:iCs/>
                                <w:color w:val="2191C9" w:themeColor="background2" w:themeShade="80"/>
                                <w:sz w:val="36"/>
                                <w:szCs w:val="36"/>
                              </w:rPr>
                              <w:t>eConsultations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2E76E0" id="_x0000_s1038" type="#_x0000_t202" style="position:absolute;margin-left:9pt;margin-top:218.55pt;width:273pt;height:52.5pt;z-index:25167360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" filled="f" stroked="f">
                <v:textbox>
                  <w:txbxContent>
                    <w:p w14:paraId="7ED5086B" w14:textId="1C1D96B9" w:rsidR="00553779" w:rsidRPr="00553779" w:rsidRDefault="00553779" w:rsidP="00553779">
                      <w:pPr>
                        <w:pBdr>
                          <w:top w:val="single" w:sz="24" w:space="8" w:color="0F6FC6" w:themeColor="accent1"/>
                          <w:bottom w:val="single" w:sz="24" w:space="8" w:color="0F6FC6" w:themeColor="accent1"/>
                        </w:pBdr>
                        <w:jc w:val="center"/>
                        <w:rPr>
                          <w:b/>
                          <w:bCs/>
                          <w:i/>
                          <w:iCs/>
                          <w:color w:val="2191C9" w:themeColor="background2" w:themeShade="80"/>
                          <w:sz w:val="36"/>
                          <w:szCs w:val="36"/>
                        </w:rPr>
                      </w:pPr>
                      <w:proofErr w:type="spellStart"/>
                      <w:r w:rsidRPr="00553779">
                        <w:rPr>
                          <w:b/>
                          <w:bCs/>
                          <w:i/>
                          <w:iCs/>
                          <w:color w:val="2191C9" w:themeColor="background2" w:themeShade="80"/>
                          <w:sz w:val="36"/>
                          <w:szCs w:val="36"/>
                        </w:rPr>
                        <w:t>eConsultations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53779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59264" behindDoc="0" locked="0" layoutInCell="1" allowOverlap="1" wp14:anchorId="2A9396B2" wp14:editId="2C4A93E1">
            <wp:simplePos x="0" y="0"/>
            <wp:positionH relativeFrom="margin">
              <wp:posOffset>-122555</wp:posOffset>
            </wp:positionH>
            <wp:positionV relativeFrom="paragraph">
              <wp:posOffset>1748790</wp:posOffset>
            </wp:positionV>
            <wp:extent cx="1057910" cy="1084580"/>
            <wp:effectExtent l="0" t="0" r="889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6" t="20100" r="10483" b="2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779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5408" behindDoc="0" locked="0" layoutInCell="1" allowOverlap="1" wp14:anchorId="710524E1" wp14:editId="7D62A9CC">
            <wp:simplePos x="0" y="0"/>
            <wp:positionH relativeFrom="column">
              <wp:posOffset>-190500</wp:posOffset>
            </wp:positionH>
            <wp:positionV relativeFrom="paragraph">
              <wp:posOffset>5205730</wp:posOffset>
            </wp:positionV>
            <wp:extent cx="1045210" cy="105600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42" t="22765" r="9804" b="19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779" w:rsidRPr="00553779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83840" behindDoc="0" locked="0" layoutInCell="1" allowOverlap="1" wp14:anchorId="4A4ED0AF" wp14:editId="2228ABA0">
                <wp:simplePos x="0" y="0"/>
                <wp:positionH relativeFrom="margin">
                  <wp:posOffset>-227330</wp:posOffset>
                </wp:positionH>
                <wp:positionV relativeFrom="paragraph">
                  <wp:posOffset>6179185</wp:posOffset>
                </wp:positionV>
                <wp:extent cx="3305175" cy="685800"/>
                <wp:effectExtent l="0" t="0" r="0" b="0"/>
                <wp:wrapTopAndBottom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B8528" w14:textId="2F6CFC8C" w:rsidR="00553779" w:rsidRPr="00553779" w:rsidRDefault="00553779" w:rsidP="00553779">
                            <w:pPr>
                              <w:pBdr>
                                <w:top w:val="single" w:sz="24" w:space="8" w:color="0F6FC6" w:themeColor="accent1"/>
                                <w:bottom w:val="single" w:sz="24" w:space="8" w:color="0F6FC6" w:themeColor="accent1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191C9" w:themeColor="background2" w:themeShade="8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53779">
                              <w:rPr>
                                <w:b/>
                                <w:bCs/>
                                <w:i/>
                                <w:iCs/>
                                <w:color w:val="2191C9" w:themeColor="background2" w:themeShade="80"/>
                                <w:sz w:val="36"/>
                                <w:szCs w:val="36"/>
                                <w:lang w:val="en-GB"/>
                              </w:rPr>
                              <w:t>Meeting 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4ED0AF" id="_x0000_s1039" type="#_x0000_t202" style="position:absolute;margin-left:-17.9pt;margin-top:486.55pt;width:260.25pt;height:54pt;z-index:2516838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" filled="f" stroked="f">
                <v:textbox>
                  <w:txbxContent>
                    <w:p w14:paraId="556B8528" w14:textId="2F6CFC8C" w:rsidR="00553779" w:rsidRPr="00553779" w:rsidRDefault="00553779" w:rsidP="00553779">
                      <w:pPr>
                        <w:pBdr>
                          <w:top w:val="single" w:sz="24" w:space="8" w:color="0F6FC6" w:themeColor="accent1"/>
                          <w:bottom w:val="single" w:sz="24" w:space="8" w:color="0F6FC6" w:themeColor="accent1"/>
                        </w:pBdr>
                        <w:jc w:val="center"/>
                        <w:rPr>
                          <w:b/>
                          <w:bCs/>
                          <w:i/>
                          <w:iCs/>
                          <w:color w:val="2191C9" w:themeColor="background2" w:themeShade="80"/>
                          <w:sz w:val="36"/>
                          <w:szCs w:val="36"/>
                          <w:lang w:val="en-GB"/>
                        </w:rPr>
                      </w:pPr>
                      <w:r w:rsidRPr="00553779">
                        <w:rPr>
                          <w:b/>
                          <w:bCs/>
                          <w:i/>
                          <w:iCs/>
                          <w:color w:val="2191C9" w:themeColor="background2" w:themeShade="80"/>
                          <w:sz w:val="36"/>
                          <w:szCs w:val="36"/>
                          <w:lang w:val="en-GB"/>
                        </w:rPr>
                        <w:t>Meeting hours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53779" w:rsidRPr="00553779">
        <w:rPr>
          <w:rFonts w:ascii="Times New Roman" w:hAnsi="Times New Roman"/>
          <w:sz w:val="24"/>
          <w:szCs w:val="24"/>
        </w:rPr>
        <w:t xml:space="preserve"> </w:t>
      </w:r>
    </w:p>
    <w:sectPr w:rsidR="007F5B63" w:rsidRPr="00CE1E3D" w:rsidSect="00553779">
      <w:headerReference w:type="default" r:id="rId18"/>
      <w:type w:val="continuous"/>
      <w:pgSz w:w="12240" w:h="15840" w:code="1"/>
      <w:pgMar w:top="720" w:right="720" w:bottom="720" w:left="720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50CF1E" w14:textId="77777777" w:rsidR="000744E9" w:rsidRDefault="000744E9" w:rsidP="00590471">
      <w:r>
        <w:separator/>
      </w:r>
    </w:p>
  </w:endnote>
  <w:endnote w:type="continuationSeparator" w:id="0">
    <w:p w14:paraId="668D6B3C" w14:textId="77777777" w:rsidR="000744E9" w:rsidRDefault="000744E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51158E" w14:textId="77777777" w:rsidR="000744E9" w:rsidRDefault="000744E9" w:rsidP="00590471">
      <w:r>
        <w:separator/>
      </w:r>
    </w:p>
  </w:footnote>
  <w:footnote w:type="continuationSeparator" w:id="0">
    <w:p w14:paraId="51C453A3" w14:textId="77777777" w:rsidR="000744E9" w:rsidRDefault="000744E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52EDE" w14:textId="77777777" w:rsidR="00590471" w:rsidRDefault="00310F17" w:rsidP="00060042">
    <w:pPr>
      <w:pStyle w:val="BodyText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105BFD0" wp14:editId="349C6F4C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4E5B5CB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9dd9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f6fc6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0f6fc6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f6fc6 [3204]" stroked="f">
                  <v:fill opacity="11796f" color2="#009dd9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9dd9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9dd9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9dd9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9dd9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9dd9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0CF9B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10CF9B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79"/>
    <w:rsid w:val="00034676"/>
    <w:rsid w:val="00060042"/>
    <w:rsid w:val="000744E9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53779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2435A"/>
    <w:rsid w:val="00825CD6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91118"/>
    <w:rsid w:val="00CA3B3C"/>
    <w:rsid w:val="00CE1C72"/>
    <w:rsid w:val="00CE1E3D"/>
    <w:rsid w:val="00CE5538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DCB5A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553779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0F6FC6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0F6FC6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9DD9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0F6FC6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0F6FC6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0F6FC6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0F6FC6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10CF9B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10CF9B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link w:val="NoSpacingChar"/>
    <w:uiPriority w:val="1"/>
    <w:qFormat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9DD9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customStyle="1" w:styleId="NoSpacingChar">
    <w:name w:val="No Spacing Char"/>
    <w:basedOn w:val="DefaultParagraphFont"/>
    <w:link w:val="NoSpacing"/>
    <w:uiPriority w:val="1"/>
    <w:rsid w:val="0082435A"/>
    <w:rPr>
      <w:rFonts w:cs="Georgia"/>
      <w:sz w:val="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553779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0F6FC6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0F6FC6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9DD9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0F6FC6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0F6FC6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0F6FC6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0F6FC6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10CF9B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10CF9B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link w:val="NoSpacingChar"/>
    <w:uiPriority w:val="1"/>
    <w:qFormat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9DD9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customStyle="1" w:styleId="NoSpacingChar">
    <w:name w:val="No Spacing Char"/>
    <w:basedOn w:val="DefaultParagraphFont"/>
    <w:link w:val="NoSpacing"/>
    <w:uiPriority w:val="1"/>
    <w:rsid w:val="0082435A"/>
    <w:rPr>
      <w:rFonts w:cs="Georgia"/>
      <w:sz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2021-01-28T10:15:00Z</dcterms:created>
  <dcterms:modified xsi:type="dcterms:W3CDTF">2021-01-28T10:16:00Z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